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HostTable"/>
        <w:tblW w:w="14743" w:type="dxa"/>
        <w:jc w:val="left"/>
        <w:tblInd w:w="-142" w:type="dxa"/>
        <w:tblLayout w:type="fixed"/>
        <w:tblLook w:val="04A0" w:firstRow="1" w:lastRow="0" w:firstColumn="1" w:lastColumn="0" w:noHBand="0" w:noVBand="1"/>
        <w:tblDescription w:val="Layout table"/>
      </w:tblPr>
      <w:tblGrid>
        <w:gridCol w:w="4721"/>
        <w:gridCol w:w="5227"/>
        <w:gridCol w:w="4795"/>
      </w:tblGrid>
      <w:tr w:rsidR="00EF5E13" w:rsidTr="009233BD">
        <w:trPr>
          <w:cantSplit/>
          <w:trHeight w:hRule="exact" w:val="10368"/>
          <w:tblHeader/>
          <w:jc w:val="left"/>
        </w:trPr>
        <w:tc>
          <w:tcPr>
            <w:tcW w:w="4721" w:type="dxa"/>
            <w:tcMar>
              <w:top w:w="288" w:type="dxa"/>
              <w:right w:w="720" w:type="dxa"/>
            </w:tcMar>
          </w:tcPr>
          <w:p w:rsidR="00EF5E13" w:rsidRPr="009304C9" w:rsidRDefault="00EF5E13" w:rsidP="00084C13">
            <w:pPr>
              <w:pStyle w:val="BlockHeading"/>
              <w:ind w:left="284"/>
            </w:pPr>
            <w:r w:rsidRPr="009304C9">
              <w:t>Welcome to our Church School</w:t>
            </w:r>
          </w:p>
          <w:p w:rsidR="00EF5E13" w:rsidRDefault="00EF5E13" w:rsidP="00D62440">
            <w:pPr>
              <w:pStyle w:val="BlockText"/>
              <w:ind w:left="284" w:right="311"/>
              <w:jc w:val="both"/>
            </w:pPr>
            <w:r>
              <w:t>This leaflet has been prepared to help you to understand the measures we have in place to keep our children safe and happy.</w:t>
            </w:r>
          </w:p>
          <w:p w:rsidR="00EF5E13" w:rsidRDefault="00EF5E13" w:rsidP="00D62440">
            <w:pPr>
              <w:pStyle w:val="BlockText"/>
              <w:ind w:left="284" w:right="311"/>
              <w:jc w:val="both"/>
            </w:pPr>
            <w:r>
              <w:t>Every visitor is asked to sign our visitors book in the office and to sign out at the end of your visit.</w:t>
            </w:r>
          </w:p>
          <w:p w:rsidR="0018741E" w:rsidRDefault="00EF5E13" w:rsidP="00D62440">
            <w:pPr>
              <w:pStyle w:val="BlockText"/>
              <w:ind w:left="284" w:right="311"/>
              <w:jc w:val="both"/>
            </w:pPr>
            <w:r>
              <w:t xml:space="preserve">Full copies of our Safeguarding, Health and Safety </w:t>
            </w:r>
            <w:r w:rsidR="005C7DD3">
              <w:t xml:space="preserve">and our </w:t>
            </w:r>
            <w:r>
              <w:t>Whistleblowing Policies are available on the ‘</w:t>
            </w:r>
            <w:r w:rsidR="005C7DD3">
              <w:t>Official Information</w:t>
            </w:r>
            <w:r>
              <w:t xml:space="preserve">’ page of the school website. Hard copies are available from the office.  </w:t>
            </w:r>
          </w:p>
          <w:p w:rsidR="000D6EE4" w:rsidRDefault="000D6EE4" w:rsidP="00C20BFC">
            <w:pPr>
              <w:pStyle w:val="BlockText"/>
              <w:jc w:val="both"/>
            </w:pPr>
          </w:p>
          <w:p w:rsidR="0018741E" w:rsidRPr="00F31D56" w:rsidRDefault="0018741E" w:rsidP="00F31D56">
            <w:pPr>
              <w:pStyle w:val="BlockText"/>
              <w:ind w:left="284" w:right="311"/>
              <w:jc w:val="both"/>
            </w:pPr>
            <w:proofErr w:type="spellStart"/>
            <w:r>
              <w:t>Mugginton</w:t>
            </w:r>
            <w:proofErr w:type="spellEnd"/>
            <w:r>
              <w:t xml:space="preserve"> C</w:t>
            </w:r>
            <w:r w:rsidR="005C7DD3">
              <w:t xml:space="preserve">hurch of </w:t>
            </w:r>
            <w:r>
              <w:t>E</w:t>
            </w:r>
            <w:r w:rsidR="005C7DD3">
              <w:t>ngland P</w:t>
            </w:r>
            <w:r>
              <w:t xml:space="preserve">rimary </w:t>
            </w:r>
            <w:r w:rsidR="005C7DD3">
              <w:t xml:space="preserve">Schools </w:t>
            </w:r>
            <w:r>
              <w:t>operates a strict no-smoking policy. This includes all of the school grounds as well as the buildings</w:t>
            </w:r>
          </w:p>
        </w:tc>
        <w:tc>
          <w:tcPr>
            <w:tcW w:w="5227" w:type="dxa"/>
            <w:tcMar>
              <w:top w:w="288" w:type="dxa"/>
              <w:left w:w="432" w:type="dxa"/>
              <w:right w:w="0" w:type="dxa"/>
            </w:tcMar>
          </w:tcPr>
          <w:p w:rsidR="00EF5E13" w:rsidRPr="009304C9" w:rsidRDefault="00EF5E13" w:rsidP="00FA4E93">
            <w:pPr>
              <w:jc w:val="center"/>
              <w:rPr>
                <w:b/>
                <w:color w:val="auto"/>
                <w:sz w:val="24"/>
                <w:szCs w:val="24"/>
              </w:rPr>
            </w:pPr>
            <w:proofErr w:type="spellStart"/>
            <w:r w:rsidRPr="009304C9">
              <w:rPr>
                <w:b/>
                <w:color w:val="auto"/>
                <w:sz w:val="24"/>
                <w:szCs w:val="24"/>
              </w:rPr>
              <w:t>Mugginton</w:t>
            </w:r>
            <w:proofErr w:type="spellEnd"/>
            <w:r w:rsidRPr="009304C9">
              <w:rPr>
                <w:b/>
                <w:color w:val="auto"/>
                <w:sz w:val="24"/>
                <w:szCs w:val="24"/>
              </w:rPr>
              <w:t xml:space="preserve"> Church</w:t>
            </w:r>
            <w:r w:rsidR="00FA4E93" w:rsidRPr="009304C9">
              <w:rPr>
                <w:b/>
                <w:color w:val="auto"/>
                <w:sz w:val="24"/>
                <w:szCs w:val="24"/>
              </w:rPr>
              <w:t xml:space="preserve"> of England Primary School</w:t>
            </w:r>
          </w:p>
          <w:p w:rsidR="00FA4E93" w:rsidRDefault="00FA4E93" w:rsidP="00FA4E93">
            <w:pPr>
              <w:rPr>
                <w:b/>
                <w:color w:val="auto"/>
                <w:sz w:val="21"/>
                <w:szCs w:val="21"/>
              </w:rPr>
            </w:pPr>
          </w:p>
          <w:p w:rsidR="00FA4E93" w:rsidRPr="00F31D56" w:rsidRDefault="00FA4E93" w:rsidP="00FA4E93">
            <w:pPr>
              <w:rPr>
                <w:color w:val="auto"/>
                <w:szCs w:val="21"/>
              </w:rPr>
            </w:pPr>
            <w:r w:rsidRPr="00F31D56">
              <w:rPr>
                <w:b/>
                <w:color w:val="auto"/>
                <w:szCs w:val="21"/>
              </w:rPr>
              <w:t xml:space="preserve">Headteacher: </w:t>
            </w:r>
            <w:r w:rsidRPr="00F31D56">
              <w:rPr>
                <w:color w:val="auto"/>
                <w:szCs w:val="21"/>
              </w:rPr>
              <w:t>Mr Joseph Green</w:t>
            </w:r>
          </w:p>
          <w:p w:rsidR="00FA4E93" w:rsidRPr="00F31D56" w:rsidRDefault="00FA4E93" w:rsidP="00FA4E93">
            <w:pPr>
              <w:rPr>
                <w:color w:val="auto"/>
                <w:szCs w:val="21"/>
              </w:rPr>
            </w:pPr>
            <w:r w:rsidRPr="00F31D56">
              <w:rPr>
                <w:b/>
                <w:color w:val="auto"/>
                <w:szCs w:val="21"/>
              </w:rPr>
              <w:t>Telephone:</w:t>
            </w:r>
            <w:r w:rsidR="000D6EE4" w:rsidRPr="00F31D56">
              <w:rPr>
                <w:color w:val="auto"/>
                <w:szCs w:val="21"/>
              </w:rPr>
              <w:t xml:space="preserve"> 013</w:t>
            </w:r>
            <w:r w:rsidRPr="00F31D56">
              <w:rPr>
                <w:color w:val="auto"/>
                <w:szCs w:val="21"/>
              </w:rPr>
              <w:t>35 360261</w:t>
            </w:r>
          </w:p>
          <w:p w:rsidR="00FA4E93" w:rsidRPr="00F31D56" w:rsidRDefault="00FA4E93" w:rsidP="00FA4E93">
            <w:pPr>
              <w:rPr>
                <w:color w:val="auto"/>
                <w:szCs w:val="21"/>
              </w:rPr>
            </w:pPr>
          </w:p>
          <w:p w:rsidR="00FA4E93" w:rsidRPr="00F31D56" w:rsidRDefault="00FA4E93" w:rsidP="00780720">
            <w:pPr>
              <w:ind w:right="312"/>
              <w:jc w:val="both"/>
              <w:rPr>
                <w:color w:val="auto"/>
                <w:szCs w:val="21"/>
              </w:rPr>
            </w:pPr>
            <w:r w:rsidRPr="00F31D56">
              <w:rPr>
                <w:color w:val="auto"/>
                <w:szCs w:val="21"/>
              </w:rPr>
              <w:t>If you have any concerns about a child</w:t>
            </w:r>
            <w:r w:rsidR="00325E34" w:rsidRPr="00F31D56">
              <w:rPr>
                <w:color w:val="auto"/>
                <w:szCs w:val="21"/>
              </w:rPr>
              <w:t>,</w:t>
            </w:r>
            <w:r w:rsidRPr="00F31D56">
              <w:rPr>
                <w:color w:val="auto"/>
                <w:szCs w:val="21"/>
              </w:rPr>
              <w:t xml:space="preserve"> please report it to staff immediately.</w:t>
            </w:r>
          </w:p>
          <w:p w:rsidR="00FA4E93" w:rsidRPr="00F31D56" w:rsidRDefault="00FA4E93" w:rsidP="00780720">
            <w:pPr>
              <w:ind w:right="312"/>
              <w:jc w:val="both"/>
              <w:rPr>
                <w:color w:val="auto"/>
                <w:szCs w:val="21"/>
              </w:rPr>
            </w:pPr>
            <w:r w:rsidRPr="00F31D56">
              <w:rPr>
                <w:color w:val="auto"/>
                <w:szCs w:val="21"/>
              </w:rPr>
              <w:t xml:space="preserve">Our Designated Safeguarding Lead is Mr Joseph Green or </w:t>
            </w:r>
            <w:proofErr w:type="spellStart"/>
            <w:r w:rsidRPr="00F31D56">
              <w:rPr>
                <w:color w:val="auto"/>
                <w:szCs w:val="21"/>
              </w:rPr>
              <w:t>Mrs</w:t>
            </w:r>
            <w:proofErr w:type="spellEnd"/>
            <w:r w:rsidRPr="00F31D56">
              <w:rPr>
                <w:color w:val="auto"/>
                <w:szCs w:val="21"/>
              </w:rPr>
              <w:t xml:space="preserve"> </w:t>
            </w:r>
            <w:r w:rsidR="007B0356" w:rsidRPr="00F31D56">
              <w:rPr>
                <w:color w:val="auto"/>
                <w:szCs w:val="21"/>
              </w:rPr>
              <w:t>Dennis</w:t>
            </w:r>
            <w:r w:rsidR="003569DD" w:rsidRPr="00F31D56">
              <w:rPr>
                <w:color w:val="auto"/>
                <w:szCs w:val="21"/>
              </w:rPr>
              <w:t xml:space="preserve"> or </w:t>
            </w:r>
            <w:proofErr w:type="spellStart"/>
            <w:r w:rsidR="003569DD" w:rsidRPr="00F31D56">
              <w:rPr>
                <w:color w:val="auto"/>
                <w:szCs w:val="21"/>
              </w:rPr>
              <w:t>M</w:t>
            </w:r>
            <w:r w:rsidR="007B0356" w:rsidRPr="00F31D56">
              <w:rPr>
                <w:color w:val="auto"/>
                <w:szCs w:val="21"/>
              </w:rPr>
              <w:t>rs</w:t>
            </w:r>
            <w:proofErr w:type="spellEnd"/>
            <w:r w:rsidR="007B0356" w:rsidRPr="00F31D56">
              <w:rPr>
                <w:color w:val="auto"/>
                <w:szCs w:val="21"/>
              </w:rPr>
              <w:t xml:space="preserve"> </w:t>
            </w:r>
            <w:proofErr w:type="spellStart"/>
            <w:r w:rsidR="007B0356" w:rsidRPr="00F31D56">
              <w:rPr>
                <w:color w:val="auto"/>
                <w:szCs w:val="21"/>
              </w:rPr>
              <w:t>Wallen</w:t>
            </w:r>
            <w:proofErr w:type="spellEnd"/>
            <w:r w:rsidRPr="00F31D56">
              <w:rPr>
                <w:color w:val="auto"/>
                <w:szCs w:val="21"/>
              </w:rPr>
              <w:t xml:space="preserve"> when </w:t>
            </w:r>
            <w:proofErr w:type="spellStart"/>
            <w:r w:rsidRPr="00F31D56">
              <w:rPr>
                <w:color w:val="auto"/>
                <w:szCs w:val="21"/>
              </w:rPr>
              <w:t>Mr</w:t>
            </w:r>
            <w:proofErr w:type="spellEnd"/>
            <w:r w:rsidRPr="00F31D56">
              <w:rPr>
                <w:color w:val="auto"/>
                <w:szCs w:val="21"/>
              </w:rPr>
              <w:t xml:space="preserve"> Green is not available.</w:t>
            </w:r>
          </w:p>
          <w:p w:rsidR="00FA4E93" w:rsidRPr="00F31D56" w:rsidRDefault="00AF7DA0" w:rsidP="00780720">
            <w:pPr>
              <w:ind w:right="312"/>
              <w:jc w:val="both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Should these</w:t>
            </w:r>
            <w:r w:rsidR="00FA4E93" w:rsidRPr="00F31D56">
              <w:rPr>
                <w:color w:val="auto"/>
                <w:szCs w:val="21"/>
              </w:rPr>
              <w:t xml:space="preserve"> staff members be unavailable, please speak with Mrs Horobin who can take advice from the Starting Point helpline and inform Mr Green.</w:t>
            </w:r>
          </w:p>
          <w:p w:rsidR="00FA4E93" w:rsidRPr="00F31D56" w:rsidRDefault="009304C9" w:rsidP="00780720">
            <w:pPr>
              <w:ind w:right="312"/>
              <w:rPr>
                <w:szCs w:val="21"/>
              </w:rPr>
            </w:pPr>
            <w:r w:rsidRPr="00F31D56">
              <w:rPr>
                <w:szCs w:val="21"/>
              </w:rPr>
              <w:t xml:space="preserve">Our governor with responsibility for Safeguarding is our Chair of Governors: </w:t>
            </w:r>
            <w:proofErr w:type="spellStart"/>
            <w:r w:rsidRPr="00F31D56">
              <w:rPr>
                <w:szCs w:val="21"/>
              </w:rPr>
              <w:t>Mr</w:t>
            </w:r>
            <w:r w:rsidR="007B0356" w:rsidRPr="00F31D56">
              <w:rPr>
                <w:szCs w:val="21"/>
              </w:rPr>
              <w:t>s</w:t>
            </w:r>
            <w:proofErr w:type="spellEnd"/>
            <w:r w:rsidR="007B0356" w:rsidRPr="00F31D56">
              <w:rPr>
                <w:szCs w:val="21"/>
              </w:rPr>
              <w:t xml:space="preserve"> Catherine Stroud</w:t>
            </w:r>
            <w:r w:rsidRPr="00F31D56">
              <w:rPr>
                <w:szCs w:val="21"/>
              </w:rPr>
              <w:t>.</w:t>
            </w:r>
          </w:p>
          <w:p w:rsidR="009304C9" w:rsidRPr="00F31D56" w:rsidRDefault="009304C9" w:rsidP="00780720">
            <w:pPr>
              <w:pStyle w:val="Subtitle"/>
              <w:ind w:right="312"/>
              <w:jc w:val="both"/>
              <w:rPr>
                <w:i/>
                <w:color w:val="auto"/>
                <w:szCs w:val="21"/>
              </w:rPr>
            </w:pPr>
            <w:r w:rsidRPr="00F31D56">
              <w:rPr>
                <w:i/>
                <w:color w:val="auto"/>
                <w:szCs w:val="21"/>
              </w:rPr>
              <w:t>Keeping children safe is our most important responsibility – we believe that safeguarding children is everyone’s responsibility.</w:t>
            </w:r>
          </w:p>
          <w:p w:rsidR="009304C9" w:rsidRPr="00FA4E93" w:rsidRDefault="009E1B61" w:rsidP="009E1B61">
            <w:pPr>
              <w:rPr>
                <w:sz w:val="21"/>
                <w:szCs w:val="21"/>
              </w:rPr>
            </w:pPr>
            <w:r>
              <w:t>REMEMBER</w:t>
            </w:r>
            <w:r>
              <w:t xml:space="preserve">: </w:t>
            </w:r>
            <w:r>
              <w:t>if in doubt</w:t>
            </w:r>
            <w:r>
              <w:t xml:space="preserve">, </w:t>
            </w:r>
            <w:r>
              <w:t>ask Please do not leave our school without telling someone or doing something.</w:t>
            </w:r>
            <w:bookmarkStart w:id="0" w:name="_GoBack"/>
            <w:bookmarkEnd w:id="0"/>
          </w:p>
        </w:tc>
        <w:tc>
          <w:tcPr>
            <w:tcW w:w="4795" w:type="dxa"/>
            <w:tcMar>
              <w:top w:w="288" w:type="dxa"/>
              <w:left w:w="720" w:type="dxa"/>
            </w:tcMar>
          </w:tcPr>
          <w:p w:rsidR="00EF5E13" w:rsidRPr="008171CE" w:rsidRDefault="00EF5E13" w:rsidP="009233BD">
            <w:pPr>
              <w:pStyle w:val="Title"/>
              <w:ind w:left="102"/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8171CE">
              <w:rPr>
                <w:color w:val="FF0000"/>
                <w:sz w:val="28"/>
                <w:szCs w:val="28"/>
              </w:rPr>
              <w:t>Mugginton</w:t>
            </w:r>
            <w:proofErr w:type="spellEnd"/>
            <w:r w:rsidRPr="008171CE">
              <w:rPr>
                <w:color w:val="FF0000"/>
                <w:sz w:val="28"/>
                <w:szCs w:val="28"/>
              </w:rPr>
              <w:t xml:space="preserve"> Church of England Primary School</w:t>
            </w:r>
          </w:p>
          <w:p w:rsidR="00EF5E13" w:rsidRDefault="00EF5E13" w:rsidP="00CE1E3B">
            <w:pPr>
              <w:pStyle w:val="Subtitle"/>
            </w:pPr>
          </w:p>
          <w:p w:rsidR="00EF5E13" w:rsidRDefault="00EF5E13" w:rsidP="008171CE">
            <w:pPr>
              <w:pStyle w:val="Subtitle"/>
              <w:jc w:val="both"/>
              <w:rPr>
                <w:b/>
                <w:color w:val="auto"/>
              </w:rPr>
            </w:pPr>
          </w:p>
          <w:p w:rsidR="00EF5E13" w:rsidRPr="000D6EE4" w:rsidRDefault="00EF5E13" w:rsidP="00082632">
            <w:pPr>
              <w:pStyle w:val="Subtitle"/>
              <w:jc w:val="center"/>
              <w:rPr>
                <w:b/>
                <w:color w:val="auto"/>
                <w:sz w:val="32"/>
                <w:szCs w:val="32"/>
              </w:rPr>
            </w:pPr>
            <w:r w:rsidRPr="000D6EE4">
              <w:rPr>
                <w:b/>
                <w:color w:val="0070C0"/>
                <w:sz w:val="32"/>
                <w:szCs w:val="32"/>
              </w:rPr>
              <w:t xml:space="preserve">Staying Safe at </w:t>
            </w:r>
            <w:proofErr w:type="spellStart"/>
            <w:r w:rsidRPr="000D6EE4">
              <w:rPr>
                <w:b/>
                <w:color w:val="0070C0"/>
                <w:sz w:val="32"/>
                <w:szCs w:val="32"/>
              </w:rPr>
              <w:t>Mugginton</w:t>
            </w:r>
            <w:proofErr w:type="spellEnd"/>
          </w:p>
          <w:p w:rsidR="00EF5E13" w:rsidRDefault="00EF5E13" w:rsidP="008171CE">
            <w:pPr>
              <w:pStyle w:val="Subtitle"/>
              <w:jc w:val="both"/>
              <w:rPr>
                <w:b/>
                <w:color w:val="auto"/>
              </w:rPr>
            </w:pPr>
          </w:p>
          <w:p w:rsidR="00EF5E13" w:rsidRPr="00082632" w:rsidRDefault="00EF5E13" w:rsidP="009233BD">
            <w:pPr>
              <w:pStyle w:val="Subtitle"/>
              <w:ind w:left="102"/>
              <w:jc w:val="both"/>
              <w:rPr>
                <w:b/>
                <w:color w:val="auto"/>
              </w:rPr>
            </w:pPr>
            <w:r w:rsidRPr="00082632">
              <w:rPr>
                <w:b/>
                <w:color w:val="auto"/>
              </w:rPr>
              <w:t>Keeping children safe is our most important responsibility – we believe that safeguarding children is everyone’s responsibility.</w:t>
            </w:r>
          </w:p>
          <w:p w:rsidR="00EF5E13" w:rsidRDefault="00EF5E13" w:rsidP="008171CE">
            <w:pPr>
              <w:jc w:val="center"/>
            </w:pPr>
          </w:p>
          <w:p w:rsidR="00EF5E13" w:rsidRDefault="00EF5E13" w:rsidP="009233BD">
            <w:pPr>
              <w:ind w:left="102"/>
              <w:jc w:val="center"/>
            </w:pPr>
            <w:r w:rsidRPr="008171CE">
              <w:rPr>
                <w:noProof/>
                <w:lang w:val="en-GB"/>
              </w:rPr>
              <w:drawing>
                <wp:inline distT="0" distB="0" distL="0" distR="0" wp14:anchorId="1D9BE4E1" wp14:editId="00A84CEE">
                  <wp:extent cx="2249260" cy="2499178"/>
                  <wp:effectExtent l="0" t="0" r="0" b="0"/>
                  <wp:docPr id="4" name="Picture 4" descr="C:\Users\Joseph Green\Desktop\School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seph Green\Desktop\School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883" cy="250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E13" w:rsidRPr="00082632" w:rsidRDefault="00EF5E13" w:rsidP="008171CE">
            <w:pPr>
              <w:jc w:val="center"/>
              <w:rPr>
                <w:color w:val="auto"/>
              </w:rPr>
            </w:pPr>
          </w:p>
          <w:p w:rsidR="00EF5E13" w:rsidRPr="008171CE" w:rsidRDefault="00EF5E13" w:rsidP="009233BD">
            <w:pPr>
              <w:ind w:left="102"/>
              <w:jc w:val="center"/>
              <w:rPr>
                <w:b/>
              </w:rPr>
            </w:pPr>
            <w:r w:rsidRPr="00647DAB">
              <w:rPr>
                <w:b/>
                <w:color w:val="0070C0"/>
                <w:sz w:val="28"/>
              </w:rPr>
              <w:t>An information leaflet for visitors</w:t>
            </w:r>
          </w:p>
        </w:tc>
      </w:tr>
      <w:tr w:rsidR="0037743C" w:rsidTr="009233BD">
        <w:trPr>
          <w:trHeight w:hRule="exact" w:val="10368"/>
          <w:tblHeader/>
          <w:jc w:val="left"/>
        </w:trPr>
        <w:tc>
          <w:tcPr>
            <w:tcW w:w="4721" w:type="dxa"/>
            <w:tcMar>
              <w:right w:w="432" w:type="dxa"/>
            </w:tcMar>
          </w:tcPr>
          <w:p w:rsidR="0037743C" w:rsidRPr="00BC605C" w:rsidRDefault="0037743C" w:rsidP="00BC605C">
            <w:r>
              <w:rPr>
                <w:noProof/>
                <w:lang w:val="en-GB"/>
              </w:rPr>
              <w:lastRenderedPageBreak/>
              <w:drawing>
                <wp:inline distT="0" distB="0" distL="0" distR="0" wp14:anchorId="539BFAFC" wp14:editId="21F87C0D">
                  <wp:extent cx="2633472" cy="1975104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NSIDE_PHOTO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33472" cy="197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C605C">
              <w:rPr>
                <w:rStyle w:val="Heading1Char"/>
              </w:rPr>
              <w:t>Safeguarding Procedure</w:t>
            </w:r>
          </w:p>
          <w:p w:rsidR="00325E34" w:rsidRDefault="00BC605C" w:rsidP="00774689">
            <w:pPr>
              <w:jc w:val="both"/>
            </w:pPr>
            <w:r>
              <w:t>Our</w:t>
            </w:r>
            <w:r w:rsidR="00325E34">
              <w:t xml:space="preserve"> </w:t>
            </w:r>
            <w:r>
              <w:t xml:space="preserve">school </w:t>
            </w:r>
            <w:r w:rsidR="00325E34">
              <w:t xml:space="preserve">culture </w:t>
            </w:r>
            <w:r>
              <w:t xml:space="preserve">places </w:t>
            </w:r>
            <w:r w:rsidR="00325E34">
              <w:t xml:space="preserve">safeguarding and the welfare of children at its heart. </w:t>
            </w:r>
            <w:r>
              <w:t>W</w:t>
            </w:r>
            <w:r w:rsidR="00325E34">
              <w:t xml:space="preserve">e work together </w:t>
            </w:r>
            <w:r>
              <w:t xml:space="preserve">as a school community </w:t>
            </w:r>
            <w:r w:rsidR="00325E34">
              <w:t xml:space="preserve">to keep children safe and </w:t>
            </w:r>
            <w:r>
              <w:t>share</w:t>
            </w:r>
            <w:r w:rsidR="00325E34">
              <w:t xml:space="preserve"> any concerns </w:t>
            </w:r>
            <w:r>
              <w:t>about a child’s wellbeing, however small they may appear.</w:t>
            </w:r>
          </w:p>
          <w:p w:rsidR="0037743C" w:rsidRDefault="00325E34" w:rsidP="00774689">
            <w:pPr>
              <w:jc w:val="both"/>
            </w:pPr>
            <w:r>
              <w:t xml:space="preserve">If you are concerned about a child’s welfare, please speak directly to </w:t>
            </w:r>
            <w:r w:rsidR="00BC605C">
              <w:t>the</w:t>
            </w:r>
            <w:r>
              <w:t xml:space="preserve"> Designated Safeguarding</w:t>
            </w:r>
            <w:r w:rsidR="00160DDD">
              <w:t xml:space="preserve"> Lead,</w:t>
            </w:r>
            <w:r w:rsidR="00BC605C">
              <w:t xml:space="preserve"> Mr Joseph Green or, in his absence, </w:t>
            </w:r>
            <w:proofErr w:type="spellStart"/>
            <w:r w:rsidR="00BC605C">
              <w:t>Mrs</w:t>
            </w:r>
            <w:proofErr w:type="spellEnd"/>
            <w:r w:rsidR="00BC605C">
              <w:t xml:space="preserve"> </w:t>
            </w:r>
            <w:r w:rsidR="00FD021F">
              <w:t>Dennis</w:t>
            </w:r>
            <w:r w:rsidR="003569DD">
              <w:t xml:space="preserve"> or </w:t>
            </w:r>
            <w:proofErr w:type="spellStart"/>
            <w:r w:rsidR="003569DD">
              <w:t>M</w:t>
            </w:r>
            <w:r w:rsidR="00FD021F">
              <w:t>rs</w:t>
            </w:r>
            <w:proofErr w:type="spellEnd"/>
            <w:r w:rsidR="00FD021F">
              <w:t xml:space="preserve"> </w:t>
            </w:r>
            <w:proofErr w:type="spellStart"/>
            <w:r w:rsidR="00FD021F">
              <w:t>Wallen</w:t>
            </w:r>
            <w:proofErr w:type="spellEnd"/>
            <w:r w:rsidR="00BC605C">
              <w:t>.</w:t>
            </w:r>
            <w:r>
              <w:t xml:space="preserve"> </w:t>
            </w:r>
          </w:p>
          <w:p w:rsidR="00BC605C" w:rsidRDefault="00BC605C" w:rsidP="00774689">
            <w:pPr>
              <w:jc w:val="both"/>
            </w:pPr>
            <w:r>
              <w:t xml:space="preserve">Full details will be recorded, including the date, time, child’s name, your name and a factual account of what has been seen or heard. </w:t>
            </w:r>
          </w:p>
          <w:p w:rsidR="00BC605C" w:rsidRDefault="00BC605C" w:rsidP="00774689">
            <w:pPr>
              <w:jc w:val="both"/>
            </w:pPr>
            <w:r>
              <w:t>Please DO NOT conduct your own investigation – all concerns and information must be kept confidential.</w:t>
            </w:r>
          </w:p>
          <w:p w:rsidR="0037743C" w:rsidRDefault="0037743C" w:rsidP="00BC605C"/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37743C" w:rsidRPr="003231D7" w:rsidRDefault="00E061FB" w:rsidP="00BC605C">
            <w:pPr>
              <w:pStyle w:val="Quote"/>
              <w:rPr>
                <w:sz w:val="28"/>
                <w:szCs w:val="28"/>
              </w:rPr>
            </w:pPr>
            <w:r w:rsidRPr="003231D7">
              <w:rPr>
                <w:sz w:val="28"/>
                <w:szCs w:val="28"/>
              </w:rPr>
              <w:t>Safeguarding Concerns</w:t>
            </w:r>
          </w:p>
          <w:p w:rsidR="00075279" w:rsidRDefault="00E061FB" w:rsidP="0037743C">
            <w:r>
              <w:t>You might be concerned if:</w:t>
            </w:r>
          </w:p>
          <w:p w:rsidR="00E061FB" w:rsidRDefault="00E061FB" w:rsidP="00E061FB">
            <w:pPr>
              <w:pStyle w:val="ListParagraph"/>
              <w:numPr>
                <w:ilvl w:val="0"/>
                <w:numId w:val="15"/>
              </w:numPr>
            </w:pPr>
            <w:r>
              <w:t>You see an injury</w:t>
            </w:r>
          </w:p>
          <w:p w:rsidR="00E061FB" w:rsidRDefault="00E061FB" w:rsidP="00E061FB">
            <w:pPr>
              <w:pStyle w:val="ListParagraph"/>
              <w:numPr>
                <w:ilvl w:val="0"/>
                <w:numId w:val="15"/>
              </w:numPr>
            </w:pPr>
            <w:r>
              <w:t>Another person expresses a concern</w:t>
            </w:r>
          </w:p>
          <w:p w:rsidR="00E061FB" w:rsidRDefault="00E061FB" w:rsidP="00E061FB">
            <w:pPr>
              <w:pStyle w:val="ListParagraph"/>
              <w:numPr>
                <w:ilvl w:val="0"/>
                <w:numId w:val="15"/>
              </w:numPr>
            </w:pPr>
            <w:r>
              <w:t>Something else you see or hear, inside or outside of school, raises a concern</w:t>
            </w:r>
          </w:p>
          <w:p w:rsidR="00E061FB" w:rsidRDefault="00E061FB" w:rsidP="00E061FB">
            <w:pPr>
              <w:pStyle w:val="ListParagraph"/>
              <w:numPr>
                <w:ilvl w:val="0"/>
                <w:numId w:val="15"/>
              </w:numPr>
            </w:pPr>
            <w:r>
              <w:t>A pupil tells you something</w:t>
            </w:r>
          </w:p>
          <w:p w:rsidR="0037743C" w:rsidRDefault="00FD021F" w:rsidP="00E061FB">
            <w:pPr>
              <w:pStyle w:val="Website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If a child</w:t>
            </w:r>
            <w:r w:rsidR="00E061FB" w:rsidRPr="00E061FB">
              <w:rPr>
                <w:color w:val="262626" w:themeColor="text1" w:themeTint="D9"/>
              </w:rPr>
              <w:t xml:space="preserve"> makes a disclosure to you:</w:t>
            </w:r>
          </w:p>
          <w:p w:rsidR="00E061FB" w:rsidRDefault="003231D7" w:rsidP="00E061FB">
            <w:pPr>
              <w:pStyle w:val="ListParagraph"/>
              <w:numPr>
                <w:ilvl w:val="0"/>
                <w:numId w:val="16"/>
              </w:numPr>
            </w:pPr>
            <w:r>
              <w:t>Reassure the child that they have done the right thing</w:t>
            </w:r>
          </w:p>
          <w:p w:rsidR="003231D7" w:rsidRDefault="003231D7" w:rsidP="003231D7">
            <w:pPr>
              <w:pStyle w:val="ListParagraph"/>
              <w:numPr>
                <w:ilvl w:val="0"/>
                <w:numId w:val="16"/>
              </w:numPr>
            </w:pPr>
            <w:r>
              <w:t>Listen, do not ask leading question</w:t>
            </w:r>
            <w:r w:rsidR="00647DAB">
              <w:t>s</w:t>
            </w:r>
          </w:p>
          <w:p w:rsidR="003231D7" w:rsidRDefault="003231D7" w:rsidP="003231D7">
            <w:pPr>
              <w:pStyle w:val="ListParagraph"/>
              <w:numPr>
                <w:ilvl w:val="0"/>
                <w:numId w:val="16"/>
              </w:numPr>
            </w:pPr>
            <w:r>
              <w:t>Do not promise confidentiality</w:t>
            </w:r>
          </w:p>
          <w:p w:rsidR="003231D7" w:rsidRDefault="003231D7" w:rsidP="003231D7">
            <w:pPr>
              <w:pStyle w:val="ListParagraph"/>
              <w:numPr>
                <w:ilvl w:val="0"/>
                <w:numId w:val="16"/>
              </w:numPr>
            </w:pPr>
            <w:r>
              <w:t>Try to record notes including the date and time and pass on your concerns to the Designated Safeguarding Lead as quickly as possible.</w:t>
            </w:r>
          </w:p>
          <w:p w:rsidR="003231D7" w:rsidRPr="00E061FB" w:rsidRDefault="00160DDD" w:rsidP="003231D7">
            <w:pPr>
              <w:jc w:val="both"/>
            </w:pPr>
            <w:r>
              <w:t>Your help and support of</w:t>
            </w:r>
            <w:r w:rsidR="003231D7">
              <w:t xml:space="preserve"> our most important job – the safeguarding of our children – is appreciated by all staff but most importantly by our wonderful children.</w:t>
            </w:r>
          </w:p>
        </w:tc>
        <w:tc>
          <w:tcPr>
            <w:tcW w:w="4795" w:type="dxa"/>
            <w:tcMar>
              <w:left w:w="432" w:type="dxa"/>
            </w:tcMar>
          </w:tcPr>
          <w:p w:rsidR="0037743C" w:rsidRDefault="003231D7" w:rsidP="00160DDD">
            <w:pPr>
              <w:pStyle w:val="Heading2"/>
            </w:pPr>
            <w:r>
              <w:t>Allegations against staff or volunteers</w:t>
            </w:r>
          </w:p>
          <w:p w:rsidR="0037743C" w:rsidRDefault="00A66200" w:rsidP="00160DDD">
            <w:pPr>
              <w:pStyle w:val="Website"/>
              <w:jc w:val="both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A</w:t>
            </w:r>
            <w:r w:rsidR="003231D7" w:rsidRPr="003231D7">
              <w:rPr>
                <w:color w:val="262626" w:themeColor="text1" w:themeTint="D9"/>
              </w:rPr>
              <w:t>llegation</w:t>
            </w:r>
            <w:r w:rsidR="00160DDD">
              <w:rPr>
                <w:color w:val="262626" w:themeColor="text1" w:themeTint="D9"/>
              </w:rPr>
              <w:t xml:space="preserve">s about </w:t>
            </w:r>
            <w:r w:rsidR="003231D7" w:rsidRPr="003231D7">
              <w:rPr>
                <w:color w:val="262626" w:themeColor="text1" w:themeTint="D9"/>
              </w:rPr>
              <w:t xml:space="preserve">a staff member or volunteer should be made directly to the </w:t>
            </w:r>
            <w:proofErr w:type="spellStart"/>
            <w:r w:rsidR="003231D7" w:rsidRPr="003231D7">
              <w:rPr>
                <w:color w:val="262626" w:themeColor="text1" w:themeTint="D9"/>
              </w:rPr>
              <w:t>Headteacher</w:t>
            </w:r>
            <w:proofErr w:type="spellEnd"/>
            <w:r w:rsidR="00647DAB">
              <w:rPr>
                <w:color w:val="262626" w:themeColor="text1" w:themeTint="D9"/>
              </w:rPr>
              <w:t xml:space="preserve">, </w:t>
            </w:r>
            <w:proofErr w:type="spellStart"/>
            <w:r w:rsidR="00647DAB">
              <w:rPr>
                <w:color w:val="262626" w:themeColor="text1" w:themeTint="D9"/>
              </w:rPr>
              <w:t>Mr</w:t>
            </w:r>
            <w:proofErr w:type="spellEnd"/>
            <w:r w:rsidR="00647DAB">
              <w:rPr>
                <w:color w:val="262626" w:themeColor="text1" w:themeTint="D9"/>
              </w:rPr>
              <w:t xml:space="preserve"> </w:t>
            </w:r>
            <w:r>
              <w:rPr>
                <w:color w:val="262626" w:themeColor="text1" w:themeTint="D9"/>
              </w:rPr>
              <w:t xml:space="preserve">Green. After </w:t>
            </w:r>
            <w:r w:rsidR="003231D7" w:rsidRPr="003231D7">
              <w:rPr>
                <w:color w:val="262626" w:themeColor="text1" w:themeTint="D9"/>
              </w:rPr>
              <w:t>discussin</w:t>
            </w:r>
            <w:r>
              <w:rPr>
                <w:color w:val="262626" w:themeColor="text1" w:themeTint="D9"/>
              </w:rPr>
              <w:t>g</w:t>
            </w:r>
            <w:r w:rsidR="003231D7" w:rsidRPr="003231D7">
              <w:rPr>
                <w:color w:val="262626" w:themeColor="text1" w:themeTint="D9"/>
              </w:rPr>
              <w:t xml:space="preserve"> the allegation, guidance will be sought from the Local Area Designated Officer (LADO), Mr Miles Dent. If the allegation concerns the Headteacher, the Chair of Governors, </w:t>
            </w:r>
            <w:proofErr w:type="spellStart"/>
            <w:r w:rsidR="003231D7" w:rsidRPr="003231D7">
              <w:rPr>
                <w:color w:val="262626" w:themeColor="text1" w:themeTint="D9"/>
              </w:rPr>
              <w:t>Mr</w:t>
            </w:r>
            <w:r w:rsidR="00FD021F">
              <w:rPr>
                <w:color w:val="262626" w:themeColor="text1" w:themeTint="D9"/>
              </w:rPr>
              <w:t>s</w:t>
            </w:r>
            <w:proofErr w:type="spellEnd"/>
            <w:r w:rsidR="00FD021F">
              <w:rPr>
                <w:color w:val="262626" w:themeColor="text1" w:themeTint="D9"/>
              </w:rPr>
              <w:t xml:space="preserve"> Catherine Stroud</w:t>
            </w:r>
            <w:r w:rsidR="00160DDD">
              <w:rPr>
                <w:color w:val="262626" w:themeColor="text1" w:themeTint="D9"/>
              </w:rPr>
              <w:t xml:space="preserve"> should be informed by </w:t>
            </w:r>
            <w:r w:rsidR="003231D7" w:rsidRPr="003231D7">
              <w:rPr>
                <w:color w:val="262626" w:themeColor="text1" w:themeTint="D9"/>
              </w:rPr>
              <w:t>letter, mar</w:t>
            </w:r>
            <w:r w:rsidR="00160DDD">
              <w:rPr>
                <w:color w:val="262626" w:themeColor="text1" w:themeTint="D9"/>
              </w:rPr>
              <w:t>ked ‘Confidential’ delivered via</w:t>
            </w:r>
            <w:r w:rsidR="003231D7" w:rsidRPr="003231D7">
              <w:rPr>
                <w:color w:val="262626" w:themeColor="text1" w:themeTint="D9"/>
              </w:rPr>
              <w:t xml:space="preserve"> the school office.  </w:t>
            </w:r>
          </w:p>
          <w:p w:rsidR="003231D7" w:rsidRPr="003231D7" w:rsidRDefault="003231D7" w:rsidP="00160DDD">
            <w:pPr>
              <w:rPr>
                <w:b/>
              </w:rPr>
            </w:pPr>
            <w:r w:rsidRPr="003231D7">
              <w:rPr>
                <w:b/>
              </w:rPr>
              <w:t>Fire Precautions</w:t>
            </w:r>
          </w:p>
          <w:p w:rsidR="003231D7" w:rsidRDefault="003231D7" w:rsidP="00160DDD">
            <w:pPr>
              <w:jc w:val="both"/>
            </w:pPr>
            <w:r>
              <w:t>In the event of the fire alarm sounding, everyone must evacuate the building immediately using the nearest fire exit. We assemble on the playground.</w:t>
            </w:r>
            <w:r w:rsidR="00647DAB">
              <w:t xml:space="preserve"> Fire Drills are conducted each half term.</w:t>
            </w:r>
            <w:r>
              <w:t xml:space="preserve"> </w:t>
            </w:r>
          </w:p>
          <w:p w:rsidR="000D6EE4" w:rsidRPr="00A66200" w:rsidRDefault="000D6EE4" w:rsidP="00160DDD">
            <w:pPr>
              <w:jc w:val="both"/>
              <w:rPr>
                <w:b/>
              </w:rPr>
            </w:pPr>
            <w:r w:rsidRPr="00A66200">
              <w:rPr>
                <w:b/>
              </w:rPr>
              <w:t>First A</w:t>
            </w:r>
            <w:r w:rsidR="00A66200" w:rsidRPr="00A66200">
              <w:rPr>
                <w:b/>
              </w:rPr>
              <w:t>id</w:t>
            </w:r>
          </w:p>
          <w:p w:rsidR="00A66200" w:rsidRDefault="00A66200" w:rsidP="00160DDD">
            <w:pPr>
              <w:jc w:val="both"/>
            </w:pPr>
            <w:r>
              <w:t xml:space="preserve">Please contact a member of staff immediately in the event </w:t>
            </w:r>
            <w:r w:rsidR="00FD021F">
              <w:t>of an accident. A list of fully-</w:t>
            </w:r>
            <w:r>
              <w:t>trained first-aiders is available in the school office.</w:t>
            </w:r>
          </w:p>
          <w:p w:rsidR="00A66200" w:rsidRPr="003231D7" w:rsidRDefault="00A66200" w:rsidP="00160DDD">
            <w:pPr>
              <w:jc w:val="both"/>
            </w:pPr>
            <w:r>
              <w:t>All accidents requiring first aid will be recorded using the school accident book.</w:t>
            </w:r>
            <w:r w:rsidR="00FD021F">
              <w:t xml:space="preserve"> </w:t>
            </w:r>
            <w:r>
              <w:t>If you</w:t>
            </w:r>
            <w:r w:rsidR="00FD021F">
              <w:t xml:space="preserve">r child has </w:t>
            </w:r>
            <w:r>
              <w:t>a medical condition</w:t>
            </w:r>
            <w:r w:rsidR="00FD021F">
              <w:t>, please let the office know.</w:t>
            </w:r>
          </w:p>
        </w:tc>
      </w:tr>
    </w:tbl>
    <w:p w:rsidR="00ED7C90" w:rsidRDefault="00ED7C90" w:rsidP="00D91EF3">
      <w:pPr>
        <w:pStyle w:val="NoSpacing"/>
      </w:pPr>
    </w:p>
    <w:sectPr w:rsidR="00ED7C90" w:rsidSect="00160DDD">
      <w:headerReference w:type="default" r:id="rId15"/>
      <w:headerReference w:type="first" r:id="rId16"/>
      <w:pgSz w:w="15840" w:h="12240" w:orient="landscape"/>
      <w:pgMar w:top="426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F1B" w:rsidRDefault="00301F1B" w:rsidP="0037743C">
      <w:pPr>
        <w:spacing w:after="0" w:line="240" w:lineRule="auto"/>
      </w:pPr>
      <w:r>
        <w:separator/>
      </w:r>
    </w:p>
  </w:endnote>
  <w:endnote w:type="continuationSeparator" w:id="0">
    <w:p w:rsidR="00301F1B" w:rsidRDefault="00301F1B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F1B" w:rsidRDefault="00301F1B" w:rsidP="0037743C">
      <w:pPr>
        <w:spacing w:after="0" w:line="240" w:lineRule="auto"/>
      </w:pPr>
      <w:r>
        <w:separator/>
      </w:r>
    </w:p>
  </w:footnote>
  <w:footnote w:type="continuationSeparator" w:id="0">
    <w:p w:rsidR="00301F1B" w:rsidRDefault="00301F1B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C2" w:rsidRDefault="00734DC2">
    <w:pPr>
      <w:pStyle w:val="Header"/>
    </w:pP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2ABF6F6B">
              <wp:simplePos x="0" y="0"/>
              <wp:positionH relativeFrom="margin">
                <wp:align>left</wp:align>
              </wp:positionH>
              <mc:AlternateContent>
                <mc:Choice Requires="wp14">
                  <wp:positionV relativeFrom="page">
                    <wp14:pctPosVOffset>93100</wp14:pctPosVOffset>
                  </wp:positionV>
                </mc:Choice>
                <mc:Fallback>
                  <wp:positionV relativeFrom="page">
                    <wp:posOffset>7235825</wp:posOffset>
                  </wp:positionV>
                </mc:Fallback>
              </mc:AlternateContent>
              <wp:extent cx="9134856" cy="137160"/>
              <wp:effectExtent l="0" t="0" r="6350" b="0"/>
              <wp:wrapNone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90800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64D6E293" id="Continuation footer rectangle" o:spid="_x0000_s1026" alt="Continuation footer rectangle" style="position:absolute;margin-left:0;margin-top:0;width:719.3pt;height:10.8pt;z-index:251661312;visibility:visible;mso-wrap-style:square;mso-width-percent:908;mso-height-percent:19;mso-top-percent:931;mso-wrap-distance-left:9pt;mso-wrap-distance-top:0;mso-wrap-distance-right:9pt;mso-wrap-distance-bottom:0;mso-position-horizontal:left;mso-position-horizontal-relative:margin;mso-position-vertical-relative:page;mso-width-percent:908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" fillcolor="#2b7370 [1604]" stroked="f" strokeweight="1pt">
              <w10:wrap anchorx="margin" anchory="page"/>
              <w10:anchorlock/>
            </v:rect>
          </w:pict>
        </mc:Fallback>
      </mc:AlternateContent>
    </w: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Straight Connector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Straight Connector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457EEB9" id="Fold guide lines" o:spid="_x0000_s1026" alt="Fold guide lines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C8GrF12AgAAIAgAAA4AAAAA&#10;AAAAAAAAAAAALgIAAGRycy9lMm9Eb2MueG1sUEsBAi0AFAAGAAgAAAAhABNPutfdAAAABgEAAA8A&#10;AAAAAAAAAAAAAAAA0AQAAGRycy9kb3ducmV2LnhtbFBLBQYAAAAABAAEAPMAAADaBQAAAAA=&#10;">
              <v:line id="Straight Connector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Straight Connector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C2" w:rsidRDefault="00734DC2">
    <w:pPr>
      <w:pStyle w:val="Header"/>
    </w:pP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424301B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885305"/>
              <wp:effectExtent l="0" t="0" r="8255" b="9525"/>
              <wp:wrapNone/>
              <wp:docPr id="16" name="Graphic rectangles - first page" descr="Graphic rectangles - first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6036" cy="6885305"/>
                        <a:chOff x="0" y="0"/>
                        <a:chExt cx="9137582" cy="6886978"/>
                      </a:xfrm>
                    </wpg:grpSpPr>
                    <wps:wsp>
                      <wps:cNvPr id="13" name="First page left side large rectangle" descr="First page left side large rectangle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irst page footer rectangle - right side" descr="First page footer rectangle - right side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irst page footer rectangle - left side" descr="First page footer rectangle - left side"/>
                      <wps:cNvSpPr/>
                      <wps:spPr>
                        <a:xfrm>
                          <a:off x="6677430" y="6658378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88600</wp14:pctHeight>
              </wp14:sizeRelV>
            </wp:anchor>
          </w:drawing>
        </mc:Choice>
        <mc:Fallback>
          <w:pict>
            <v:group w14:anchorId="3427A10E" id="Graphic rectangles - first page" o:spid="_x0000_s1026" alt="Graphic rectangles - first page" style="position:absolute;margin-left:0;margin-top:0;width:719.35pt;height:542.15pt;z-index:251670528;mso-height-percent:886;mso-position-horizontal:left;mso-position-horizontal-relative:margin;mso-position-vertical:top;mso-position-vertical-relative:margin;mso-height-percent:886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">
              <v:rect id="First page left side large rectangle" o:spid="_x0000_s1027" alt="First page left side large rectangle" style="position:absolute;width:23774;height:6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First page footer rectangle - right side" o:spid="_x0000_s1028" alt="First page footer rectangle - right side" style="position:absolute;top:6748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First page footer rectangle - left side" o:spid="_x0000_s1029" alt="First page footer rectangle - left side" style="position:absolute;left:66774;top:66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Pr="00CD4ED2">
      <w:rPr>
        <w:noProof/>
        <w:lang w:val="en-GB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Straight Connector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Straight Connector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C467B29" id="Fold guide lines" o:spid="_x0000_s1026" alt="Fold guide lines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GKEZnh2AgAAJAgAAA4AAAAA&#10;AAAAAAAAAAAALgIAAGRycy9lMm9Eb2MueG1sUEsBAi0AFAAGAAgAAAAhABNPutfdAAAABgEAAA8A&#10;AAAAAAAAAAAAAAAA0AQAAGRycy9kb3ducmV2LnhtbFBLBQYAAAAABAAEAPMAAADaBQAAAAA=&#10;">
              <v:line id="Straight Connector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Straight Connector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12E6B5A"/>
    <w:multiLevelType w:val="hybridMultilevel"/>
    <w:tmpl w:val="547C71F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05658C"/>
    <w:multiLevelType w:val="hybridMultilevel"/>
    <w:tmpl w:val="DCAEC35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DC2"/>
    <w:rsid w:val="00016C11"/>
    <w:rsid w:val="000425F6"/>
    <w:rsid w:val="00075279"/>
    <w:rsid w:val="00082632"/>
    <w:rsid w:val="00084C13"/>
    <w:rsid w:val="000D6EE4"/>
    <w:rsid w:val="00160DDD"/>
    <w:rsid w:val="00164509"/>
    <w:rsid w:val="0018741E"/>
    <w:rsid w:val="002F5ECB"/>
    <w:rsid w:val="002F6AD1"/>
    <w:rsid w:val="00301F1B"/>
    <w:rsid w:val="003231D7"/>
    <w:rsid w:val="00325E34"/>
    <w:rsid w:val="003309C2"/>
    <w:rsid w:val="003569DD"/>
    <w:rsid w:val="0037743C"/>
    <w:rsid w:val="003A1C38"/>
    <w:rsid w:val="003E1E9B"/>
    <w:rsid w:val="00425687"/>
    <w:rsid w:val="004642B6"/>
    <w:rsid w:val="00525CC8"/>
    <w:rsid w:val="00555FE1"/>
    <w:rsid w:val="00576E82"/>
    <w:rsid w:val="005C7DD3"/>
    <w:rsid w:val="005F496D"/>
    <w:rsid w:val="00632BB1"/>
    <w:rsid w:val="00636FE2"/>
    <w:rsid w:val="00647DAB"/>
    <w:rsid w:val="0069002D"/>
    <w:rsid w:val="00704FD6"/>
    <w:rsid w:val="00712321"/>
    <w:rsid w:val="007275E4"/>
    <w:rsid w:val="00727939"/>
    <w:rsid w:val="007327A6"/>
    <w:rsid w:val="00734DC2"/>
    <w:rsid w:val="00751AA2"/>
    <w:rsid w:val="00774689"/>
    <w:rsid w:val="00780720"/>
    <w:rsid w:val="007B0356"/>
    <w:rsid w:val="007B03D6"/>
    <w:rsid w:val="007C70E3"/>
    <w:rsid w:val="007D1A93"/>
    <w:rsid w:val="008171CE"/>
    <w:rsid w:val="008259FE"/>
    <w:rsid w:val="009233BD"/>
    <w:rsid w:val="009304C9"/>
    <w:rsid w:val="009E1B61"/>
    <w:rsid w:val="00A01D2E"/>
    <w:rsid w:val="00A66200"/>
    <w:rsid w:val="00A92C80"/>
    <w:rsid w:val="00AF7DA0"/>
    <w:rsid w:val="00BC605C"/>
    <w:rsid w:val="00C20BFC"/>
    <w:rsid w:val="00CA1864"/>
    <w:rsid w:val="00CD4ED2"/>
    <w:rsid w:val="00CE1E3B"/>
    <w:rsid w:val="00CF7131"/>
    <w:rsid w:val="00D2631E"/>
    <w:rsid w:val="00D62440"/>
    <w:rsid w:val="00D91EF3"/>
    <w:rsid w:val="00DC332A"/>
    <w:rsid w:val="00E061FB"/>
    <w:rsid w:val="00E36671"/>
    <w:rsid w:val="00E75E55"/>
    <w:rsid w:val="00E938FB"/>
    <w:rsid w:val="00ED7C90"/>
    <w:rsid w:val="00EF5E13"/>
    <w:rsid w:val="00F31D56"/>
    <w:rsid w:val="00F91541"/>
    <w:rsid w:val="00FA4E93"/>
    <w:rsid w:val="00FB1F73"/>
    <w:rsid w:val="00FD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E3B606"/>
  <w15:chartTrackingRefBased/>
  <w15:docId w15:val="{71FA45F6-DD71-43C4-8B67-1481BE58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eph%20Green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13AB1C05-14C5-4193-8181-3838FD274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75</TotalTime>
  <Pages>2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Joseph Green</dc:creator>
  <cp:keywords/>
  <cp:lastModifiedBy>J Green</cp:lastModifiedBy>
  <cp:revision>9</cp:revision>
  <cp:lastPrinted>2017-09-20T14:14:00Z</cp:lastPrinted>
  <dcterms:created xsi:type="dcterms:W3CDTF">2021-10-25T16:52:00Z</dcterms:created>
  <dcterms:modified xsi:type="dcterms:W3CDTF">2021-10-29T09:54:00Z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